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467E" w14:textId="77777777" w:rsidR="00101837" w:rsidRPr="004B102D" w:rsidRDefault="00101837" w:rsidP="00A15248">
      <w:pPr>
        <w:pStyle w:val="NoSpacing"/>
        <w:tabs>
          <w:tab w:val="left" w:pos="6521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4B102D">
        <w:rPr>
          <w:rFonts w:ascii="Arial" w:hAnsi="Arial" w:cs="Arial"/>
          <w:b/>
          <w:bCs/>
          <w:sz w:val="24"/>
          <w:szCs w:val="24"/>
        </w:rPr>
        <w:t>MAITLAND VETERAN GOLFERS</w:t>
      </w:r>
    </w:p>
    <w:p w14:paraId="41B1B4CE" w14:textId="3EA3BB97" w:rsidR="00225F3D" w:rsidRPr="00225F3D" w:rsidRDefault="0011664E" w:rsidP="004A5A46">
      <w:pPr>
        <w:pStyle w:val="NoSpacing"/>
        <w:tabs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Individual Stableford</w:t>
      </w:r>
      <w:r w:rsidR="00225F3D" w:rsidRPr="00225F3D">
        <w:rPr>
          <w:rFonts w:ascii="Arial" w:hAnsi="Arial" w:cs="Arial"/>
        </w:rPr>
        <w:t xml:space="preserve"> played at East Leisure &amp;</w:t>
      </w:r>
      <w:r w:rsidR="003876FC">
        <w:rPr>
          <w:rFonts w:ascii="Arial" w:hAnsi="Arial" w:cs="Arial"/>
        </w:rPr>
        <w:t xml:space="preserve"> </w:t>
      </w:r>
      <w:r w:rsidR="00225F3D" w:rsidRPr="00225F3D">
        <w:rPr>
          <w:rFonts w:ascii="Arial" w:hAnsi="Arial" w:cs="Arial"/>
        </w:rPr>
        <w:t xml:space="preserve">Golf Club on </w:t>
      </w:r>
      <w:r w:rsidR="00333C68">
        <w:rPr>
          <w:rFonts w:ascii="Arial" w:hAnsi="Arial" w:cs="Arial"/>
        </w:rPr>
        <w:t>25</w:t>
      </w:r>
      <w:r w:rsidR="00450C1A">
        <w:rPr>
          <w:rFonts w:ascii="Arial" w:hAnsi="Arial" w:cs="Arial"/>
        </w:rPr>
        <w:t>t</w:t>
      </w:r>
      <w:r w:rsidR="00985EAE">
        <w:rPr>
          <w:rFonts w:ascii="Arial" w:hAnsi="Arial" w:cs="Arial"/>
        </w:rPr>
        <w:t>h</w:t>
      </w:r>
      <w:r w:rsidR="008365B7">
        <w:rPr>
          <w:rFonts w:ascii="Arial" w:hAnsi="Arial" w:cs="Arial"/>
        </w:rPr>
        <w:t xml:space="preserve"> </w:t>
      </w:r>
      <w:r w:rsidR="00536C94">
        <w:rPr>
          <w:rFonts w:ascii="Arial" w:hAnsi="Arial" w:cs="Arial"/>
        </w:rPr>
        <w:t>August</w:t>
      </w:r>
      <w:r w:rsidR="004A5A46">
        <w:rPr>
          <w:rFonts w:ascii="Arial" w:hAnsi="Arial" w:cs="Arial"/>
        </w:rPr>
        <w:t xml:space="preserve"> </w:t>
      </w:r>
      <w:r w:rsidR="00225F3D" w:rsidRPr="00225F3D">
        <w:rPr>
          <w:rFonts w:ascii="Arial" w:hAnsi="Arial" w:cs="Arial"/>
        </w:rPr>
        <w:t>2026</w:t>
      </w:r>
    </w:p>
    <w:p w14:paraId="0A5863CC" w14:textId="6F20618F" w:rsidR="00225F3D" w:rsidRPr="00225F3D" w:rsidRDefault="00865850" w:rsidP="00225F3D">
      <w:pPr>
        <w:pStyle w:val="NoSpacing"/>
        <w:tabs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6519">
        <w:rPr>
          <w:rFonts w:ascii="Arial" w:hAnsi="Arial" w:cs="Arial"/>
        </w:rPr>
        <w:t>1</w:t>
      </w:r>
      <w:r w:rsidR="00333C68">
        <w:rPr>
          <w:rFonts w:ascii="Arial" w:hAnsi="Arial" w:cs="Arial"/>
        </w:rPr>
        <w:t>6</w:t>
      </w:r>
      <w:r w:rsidR="008365B7">
        <w:rPr>
          <w:rFonts w:ascii="Arial" w:hAnsi="Arial" w:cs="Arial"/>
        </w:rPr>
        <w:t xml:space="preserve"> </w:t>
      </w:r>
      <w:r w:rsidR="00225F3D" w:rsidRPr="00225F3D">
        <w:rPr>
          <w:rFonts w:ascii="Arial" w:hAnsi="Arial" w:cs="Arial"/>
        </w:rPr>
        <w:t>players.</w:t>
      </w:r>
    </w:p>
    <w:p w14:paraId="7BF94C04" w14:textId="77777777" w:rsidR="00225F3D" w:rsidRPr="00225F3D" w:rsidRDefault="00225F3D" w:rsidP="00225F3D">
      <w:pPr>
        <w:pStyle w:val="NoSpacing"/>
        <w:tabs>
          <w:tab w:val="left" w:pos="6521"/>
        </w:tabs>
        <w:rPr>
          <w:rFonts w:ascii="Arial" w:hAnsi="Arial" w:cs="Arial"/>
        </w:rPr>
      </w:pPr>
    </w:p>
    <w:p w14:paraId="0501CF90" w14:textId="77777777" w:rsidR="006E5D38" w:rsidRDefault="006E5D38" w:rsidP="00F02DD4">
      <w:pPr>
        <w:spacing w:after="0" w:line="240" w:lineRule="auto"/>
        <w:jc w:val="center"/>
      </w:pPr>
    </w:p>
    <w:p w14:paraId="73647F47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Winners:</w:t>
      </w:r>
    </w:p>
    <w:p w14:paraId="7173ABB8" w14:textId="41BE5563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Division 1 1.</w:t>
      </w:r>
      <w:r w:rsidR="00543395">
        <w:rPr>
          <w:rFonts w:ascii="Arial" w:hAnsi="Arial" w:cs="Arial"/>
        </w:rPr>
        <w:t xml:space="preserve"> </w:t>
      </w:r>
      <w:r w:rsidR="00333C68">
        <w:rPr>
          <w:rFonts w:ascii="Arial" w:hAnsi="Arial" w:cs="Arial"/>
        </w:rPr>
        <w:t>Stephen Sillett 40</w:t>
      </w:r>
    </w:p>
    <w:p w14:paraId="7D8FA574" w14:textId="3DDE9BAB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1 2. </w:t>
      </w:r>
      <w:r w:rsidR="00333C68">
        <w:rPr>
          <w:rFonts w:ascii="Arial" w:hAnsi="Arial" w:cs="Arial"/>
        </w:rPr>
        <w:t>Robert Nott 38 c/b</w:t>
      </w:r>
    </w:p>
    <w:p w14:paraId="0ACB5DD6" w14:textId="6165973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1 3. </w:t>
      </w:r>
      <w:r w:rsidR="00333C68">
        <w:rPr>
          <w:rFonts w:ascii="Arial" w:hAnsi="Arial" w:cs="Arial"/>
        </w:rPr>
        <w:t>Mark Asimus</w:t>
      </w:r>
      <w:r w:rsidR="00E96519">
        <w:rPr>
          <w:rFonts w:ascii="Arial" w:hAnsi="Arial" w:cs="Arial"/>
        </w:rPr>
        <w:t xml:space="preserve"> 3</w:t>
      </w:r>
      <w:r w:rsidR="00333C68">
        <w:rPr>
          <w:rFonts w:ascii="Arial" w:hAnsi="Arial" w:cs="Arial"/>
        </w:rPr>
        <w:t>8</w:t>
      </w:r>
      <w:r w:rsidRPr="00450C1A">
        <w:rPr>
          <w:rFonts w:ascii="Arial" w:hAnsi="Arial" w:cs="Arial"/>
        </w:rPr>
        <w:t>.</w:t>
      </w:r>
    </w:p>
    <w:p w14:paraId="7DFED918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36DB969C" w14:textId="2006CDC2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2 1. </w:t>
      </w:r>
      <w:r w:rsidR="00333C68">
        <w:rPr>
          <w:rFonts w:ascii="Arial" w:hAnsi="Arial" w:cs="Arial"/>
        </w:rPr>
        <w:t>Trevor Bond 40</w:t>
      </w:r>
    </w:p>
    <w:p w14:paraId="212DBD89" w14:textId="40104EC3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Division 2 2.</w:t>
      </w:r>
      <w:r w:rsidR="00333C68" w:rsidRPr="00333C68">
        <w:rPr>
          <w:rFonts w:ascii="Arial" w:hAnsi="Arial" w:cs="Arial"/>
        </w:rPr>
        <w:t xml:space="preserve"> </w:t>
      </w:r>
      <w:r w:rsidR="00333C68">
        <w:rPr>
          <w:rFonts w:ascii="Arial" w:hAnsi="Arial" w:cs="Arial"/>
        </w:rPr>
        <w:t>Gary Minotti 39 c/b</w:t>
      </w:r>
    </w:p>
    <w:p w14:paraId="72CCE298" w14:textId="4CAA6D06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2 3. </w:t>
      </w:r>
      <w:r w:rsidR="00333C68">
        <w:rPr>
          <w:rFonts w:ascii="Arial" w:hAnsi="Arial" w:cs="Arial"/>
        </w:rPr>
        <w:t>Nigel Hayes</w:t>
      </w:r>
      <w:r w:rsidR="00E22F1D">
        <w:rPr>
          <w:rFonts w:ascii="Arial" w:hAnsi="Arial" w:cs="Arial"/>
        </w:rPr>
        <w:t xml:space="preserve"> 3</w:t>
      </w:r>
      <w:r w:rsidR="00333C68">
        <w:rPr>
          <w:rFonts w:ascii="Arial" w:hAnsi="Arial" w:cs="Arial"/>
        </w:rPr>
        <w:t>9</w:t>
      </w:r>
    </w:p>
    <w:p w14:paraId="628A77AB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391DD968" w14:textId="41256562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 1. </w:t>
      </w:r>
      <w:r w:rsidR="00333C68">
        <w:rPr>
          <w:rFonts w:ascii="Arial" w:hAnsi="Arial" w:cs="Arial"/>
        </w:rPr>
        <w:t>Peter Fleming 41 c/b</w:t>
      </w:r>
    </w:p>
    <w:p w14:paraId="492A2BBE" w14:textId="376DCEAA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 2. </w:t>
      </w:r>
      <w:r w:rsidR="00333C68">
        <w:rPr>
          <w:rFonts w:ascii="Arial" w:hAnsi="Arial" w:cs="Arial"/>
        </w:rPr>
        <w:t>Ken McCartney 4</w:t>
      </w:r>
      <w:r w:rsidR="004B102D">
        <w:rPr>
          <w:rFonts w:ascii="Arial" w:hAnsi="Arial" w:cs="Arial"/>
        </w:rPr>
        <w:t>1</w:t>
      </w:r>
    </w:p>
    <w:p w14:paraId="71DD045E" w14:textId="52AF3126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 3. </w:t>
      </w:r>
      <w:r w:rsidR="00333C68">
        <w:rPr>
          <w:rFonts w:ascii="Arial" w:hAnsi="Arial" w:cs="Arial"/>
        </w:rPr>
        <w:t>Warren Crawford 37</w:t>
      </w:r>
    </w:p>
    <w:p w14:paraId="10E1E577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46FD7D03" w14:textId="72A8E34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Ball competition to </w:t>
      </w:r>
      <w:r w:rsidR="00536C94">
        <w:rPr>
          <w:rFonts w:ascii="Arial" w:hAnsi="Arial" w:cs="Arial"/>
        </w:rPr>
        <w:t>3</w:t>
      </w:r>
      <w:r w:rsidR="00333C68">
        <w:rPr>
          <w:rFonts w:ascii="Arial" w:hAnsi="Arial" w:cs="Arial"/>
        </w:rPr>
        <w:t>1</w:t>
      </w:r>
      <w:r w:rsidRPr="00450C1A">
        <w:rPr>
          <w:rFonts w:ascii="Arial" w:hAnsi="Arial" w:cs="Arial"/>
        </w:rPr>
        <w:t xml:space="preserve"> Points (</w:t>
      </w:r>
      <w:r w:rsidR="00E96519">
        <w:rPr>
          <w:rFonts w:ascii="Arial" w:hAnsi="Arial" w:cs="Arial"/>
        </w:rPr>
        <w:t>5</w:t>
      </w:r>
      <w:r w:rsidR="00333C68">
        <w:rPr>
          <w:rFonts w:ascii="Arial" w:hAnsi="Arial" w:cs="Arial"/>
        </w:rPr>
        <w:t>9</w:t>
      </w:r>
      <w:r w:rsidRPr="00450C1A">
        <w:rPr>
          <w:rFonts w:ascii="Arial" w:hAnsi="Arial" w:cs="Arial"/>
        </w:rPr>
        <w:t xml:space="preserve"> Players)</w:t>
      </w:r>
    </w:p>
    <w:p w14:paraId="5E33B991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05B1C777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NTP 5th</w:t>
      </w:r>
    </w:p>
    <w:p w14:paraId="103DDEE0" w14:textId="0A9E2A33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1: </w:t>
      </w:r>
      <w:r w:rsidR="00333C68">
        <w:rPr>
          <w:rFonts w:ascii="Arial" w:hAnsi="Arial" w:cs="Arial"/>
        </w:rPr>
        <w:t>David Buttenshaw 190</w:t>
      </w:r>
      <w:r w:rsidR="006B1CAC">
        <w:rPr>
          <w:rFonts w:ascii="Arial" w:hAnsi="Arial" w:cs="Arial"/>
        </w:rPr>
        <w:t xml:space="preserve"> </w:t>
      </w:r>
      <w:r w:rsidR="004C694C">
        <w:rPr>
          <w:rFonts w:ascii="Arial" w:hAnsi="Arial" w:cs="Arial"/>
        </w:rPr>
        <w:t>cm</w:t>
      </w:r>
    </w:p>
    <w:p w14:paraId="309BE528" w14:textId="70C5A33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2: </w:t>
      </w:r>
      <w:r w:rsidR="00E96519">
        <w:rPr>
          <w:rFonts w:ascii="Arial" w:hAnsi="Arial" w:cs="Arial"/>
        </w:rPr>
        <w:t>Rod</w:t>
      </w:r>
      <w:r w:rsidR="00333C68">
        <w:rPr>
          <w:rFonts w:ascii="Arial" w:hAnsi="Arial" w:cs="Arial"/>
        </w:rPr>
        <w:t xml:space="preserve">ney Moore 275 </w:t>
      </w:r>
      <w:r w:rsidR="00E96519">
        <w:rPr>
          <w:rFonts w:ascii="Arial" w:hAnsi="Arial" w:cs="Arial"/>
        </w:rPr>
        <w:t>cm</w:t>
      </w:r>
    </w:p>
    <w:p w14:paraId="67B308B2" w14:textId="69137A20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3: </w:t>
      </w:r>
      <w:r w:rsidR="00333C68">
        <w:rPr>
          <w:rFonts w:ascii="Arial" w:hAnsi="Arial" w:cs="Arial"/>
        </w:rPr>
        <w:t>Ian Wall 420</w:t>
      </w:r>
      <w:r w:rsidR="00E96519">
        <w:rPr>
          <w:rFonts w:ascii="Arial" w:hAnsi="Arial" w:cs="Arial"/>
        </w:rPr>
        <w:t xml:space="preserve"> cm</w:t>
      </w:r>
    </w:p>
    <w:p w14:paraId="5A617459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.</w:t>
      </w:r>
    </w:p>
    <w:p w14:paraId="67B95272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NTP 13th</w:t>
      </w:r>
    </w:p>
    <w:p w14:paraId="4B9CD0A1" w14:textId="7ADA6E6D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1: </w:t>
      </w:r>
      <w:r w:rsidR="00333C68">
        <w:rPr>
          <w:rFonts w:ascii="Arial" w:hAnsi="Arial" w:cs="Arial"/>
        </w:rPr>
        <w:t>Collin Harris 109</w:t>
      </w:r>
      <w:r w:rsidRPr="00450C1A">
        <w:rPr>
          <w:rFonts w:ascii="Arial" w:hAnsi="Arial" w:cs="Arial"/>
        </w:rPr>
        <w:t xml:space="preserve"> cm</w:t>
      </w:r>
    </w:p>
    <w:p w14:paraId="59FC9BEF" w14:textId="2B411549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2: </w:t>
      </w:r>
      <w:r w:rsidR="00333C68">
        <w:rPr>
          <w:rFonts w:ascii="Arial" w:hAnsi="Arial" w:cs="Arial"/>
        </w:rPr>
        <w:t>Scott Hanson 224</w:t>
      </w:r>
      <w:r w:rsidRPr="00450C1A">
        <w:rPr>
          <w:rFonts w:ascii="Arial" w:hAnsi="Arial" w:cs="Arial"/>
        </w:rPr>
        <w:t xml:space="preserve"> cm</w:t>
      </w:r>
    </w:p>
    <w:p w14:paraId="4AF70BCC" w14:textId="28CB54CB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3: </w:t>
      </w:r>
      <w:r w:rsidR="00333C68">
        <w:rPr>
          <w:rFonts w:ascii="Arial" w:hAnsi="Arial" w:cs="Arial"/>
        </w:rPr>
        <w:t>Kel Cooper 253</w:t>
      </w:r>
      <w:r w:rsidRPr="00450C1A">
        <w:rPr>
          <w:rFonts w:ascii="Arial" w:hAnsi="Arial" w:cs="Arial"/>
        </w:rPr>
        <w:t xml:space="preserve"> cm</w:t>
      </w:r>
    </w:p>
    <w:p w14:paraId="4532E620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028C6123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>NTP 17th</w:t>
      </w:r>
    </w:p>
    <w:p w14:paraId="5E772EE4" w14:textId="1B80B9B4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1: </w:t>
      </w:r>
      <w:r w:rsidR="00333C68">
        <w:rPr>
          <w:rFonts w:ascii="Arial" w:hAnsi="Arial" w:cs="Arial"/>
        </w:rPr>
        <w:t>Paul Richmond 164</w:t>
      </w:r>
      <w:r w:rsidRPr="00450C1A">
        <w:rPr>
          <w:rFonts w:ascii="Arial" w:hAnsi="Arial" w:cs="Arial"/>
        </w:rPr>
        <w:t xml:space="preserve"> cm</w:t>
      </w:r>
    </w:p>
    <w:p w14:paraId="1D4EBCFF" w14:textId="71B51EA4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2: </w:t>
      </w:r>
      <w:r w:rsidR="00333C68">
        <w:rPr>
          <w:rFonts w:ascii="Arial" w:hAnsi="Arial" w:cs="Arial"/>
        </w:rPr>
        <w:t>Jim Petry 278</w:t>
      </w:r>
      <w:r w:rsidRPr="00450C1A">
        <w:rPr>
          <w:rFonts w:ascii="Arial" w:hAnsi="Arial" w:cs="Arial"/>
        </w:rPr>
        <w:t xml:space="preserve"> cm</w:t>
      </w:r>
    </w:p>
    <w:p w14:paraId="70B536C9" w14:textId="2D5C91B1" w:rsidR="00450C1A" w:rsidRDefault="00450C1A" w:rsidP="00450C1A">
      <w:pPr>
        <w:spacing w:after="0" w:line="240" w:lineRule="auto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Division 3: </w:t>
      </w:r>
      <w:r w:rsidR="00333C68">
        <w:rPr>
          <w:rFonts w:ascii="Arial" w:hAnsi="Arial" w:cs="Arial"/>
        </w:rPr>
        <w:t>Geoff Cannon 383</w:t>
      </w:r>
      <w:r w:rsidR="00E96519">
        <w:rPr>
          <w:rFonts w:ascii="Arial" w:hAnsi="Arial" w:cs="Arial"/>
        </w:rPr>
        <w:t xml:space="preserve"> </w:t>
      </w:r>
      <w:r w:rsidR="004C694C">
        <w:rPr>
          <w:rFonts w:ascii="Arial" w:hAnsi="Arial" w:cs="Arial"/>
        </w:rPr>
        <w:t>cm</w:t>
      </w:r>
    </w:p>
    <w:p w14:paraId="37563BA7" w14:textId="77777777" w:rsidR="000C69EB" w:rsidRPr="00450C1A" w:rsidRDefault="000C69EB" w:rsidP="00450C1A">
      <w:pPr>
        <w:spacing w:after="0" w:line="240" w:lineRule="auto"/>
        <w:rPr>
          <w:rFonts w:ascii="Arial" w:hAnsi="Arial" w:cs="Arial"/>
        </w:rPr>
      </w:pPr>
    </w:p>
    <w:p w14:paraId="7303A70A" w14:textId="77777777" w:rsidR="00450C1A" w:rsidRPr="00450C1A" w:rsidRDefault="00450C1A" w:rsidP="00450C1A">
      <w:pPr>
        <w:spacing w:after="0" w:line="240" w:lineRule="auto"/>
        <w:rPr>
          <w:rFonts w:ascii="Arial" w:hAnsi="Arial" w:cs="Arial"/>
        </w:rPr>
      </w:pPr>
    </w:p>
    <w:p w14:paraId="6E2C2BBB" w14:textId="77777777" w:rsidR="00450C1A" w:rsidRPr="00450C1A" w:rsidRDefault="00450C1A" w:rsidP="00450C1A">
      <w:pPr>
        <w:spacing w:after="0" w:line="240" w:lineRule="auto"/>
        <w:jc w:val="center"/>
        <w:rPr>
          <w:rFonts w:ascii="Arial" w:hAnsi="Arial" w:cs="Arial"/>
        </w:rPr>
      </w:pPr>
      <w:r w:rsidRPr="00450C1A">
        <w:rPr>
          <w:rFonts w:ascii="Arial" w:hAnsi="Arial" w:cs="Arial"/>
        </w:rPr>
        <w:t>Next game at East Leisure &amp; Golf Club</w:t>
      </w:r>
    </w:p>
    <w:p w14:paraId="2F96A3F0" w14:textId="5ACD822E" w:rsidR="00450C1A" w:rsidRPr="00450C1A" w:rsidRDefault="00450C1A" w:rsidP="00450C1A">
      <w:pPr>
        <w:spacing w:after="0" w:line="240" w:lineRule="auto"/>
        <w:jc w:val="center"/>
        <w:rPr>
          <w:rFonts w:ascii="Arial" w:hAnsi="Arial" w:cs="Arial"/>
        </w:rPr>
      </w:pPr>
      <w:r w:rsidRPr="00450C1A">
        <w:rPr>
          <w:rFonts w:ascii="Arial" w:hAnsi="Arial" w:cs="Arial"/>
        </w:rPr>
        <w:t xml:space="preserve">on Tuesday </w:t>
      </w:r>
      <w:r w:rsidR="00333C68">
        <w:rPr>
          <w:rFonts w:ascii="Arial" w:hAnsi="Arial" w:cs="Arial"/>
        </w:rPr>
        <w:t>1</w:t>
      </w:r>
      <w:r w:rsidR="00333C68" w:rsidRPr="00333C68">
        <w:rPr>
          <w:rFonts w:ascii="Arial" w:hAnsi="Arial" w:cs="Arial"/>
          <w:vertAlign w:val="superscript"/>
        </w:rPr>
        <w:t>st</w:t>
      </w:r>
      <w:r w:rsidR="00333C68">
        <w:rPr>
          <w:rFonts w:ascii="Arial" w:hAnsi="Arial" w:cs="Arial"/>
        </w:rPr>
        <w:t xml:space="preserve"> September</w:t>
      </w:r>
      <w:r w:rsidRPr="00450C1A">
        <w:rPr>
          <w:rFonts w:ascii="Arial" w:hAnsi="Arial" w:cs="Arial"/>
        </w:rPr>
        <w:t xml:space="preserve"> 2026</w:t>
      </w:r>
    </w:p>
    <w:p w14:paraId="411C0388" w14:textId="2112C429" w:rsidR="00450C1A" w:rsidRPr="00450C1A" w:rsidRDefault="00E96519" w:rsidP="00450C1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Individual Stableford</w:t>
      </w:r>
    </w:p>
    <w:p w14:paraId="6AC04DF9" w14:textId="77777777" w:rsidR="00450C1A" w:rsidRDefault="00450C1A" w:rsidP="00450C1A">
      <w:pPr>
        <w:spacing w:after="0" w:line="240" w:lineRule="auto"/>
        <w:jc w:val="center"/>
        <w:rPr>
          <w:rFonts w:ascii="Arial" w:hAnsi="Arial" w:cs="Arial"/>
        </w:rPr>
      </w:pPr>
      <w:r w:rsidRPr="00450C1A">
        <w:rPr>
          <w:rFonts w:ascii="Arial" w:hAnsi="Arial" w:cs="Arial"/>
        </w:rPr>
        <w:t>Tee Times 07:00 to 08:43</w:t>
      </w:r>
    </w:p>
    <w:p w14:paraId="19AF6A5B" w14:textId="77777777" w:rsidR="004B102D" w:rsidRDefault="001071E3" w:rsidP="00520FB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450C1A" w:rsidRPr="00520FB2">
        <w:rPr>
          <w:rFonts w:ascii="Arial" w:hAnsi="Arial" w:cs="Arial"/>
        </w:rPr>
        <w:t>ook times on Mi</w:t>
      </w:r>
      <w:r w:rsidR="008260A6">
        <w:rPr>
          <w:rFonts w:ascii="Arial" w:hAnsi="Arial" w:cs="Arial"/>
        </w:rPr>
        <w:t xml:space="preserve"> </w:t>
      </w:r>
      <w:r w:rsidR="00450C1A" w:rsidRPr="00520FB2">
        <w:rPr>
          <w:rFonts w:ascii="Arial" w:hAnsi="Arial" w:cs="Arial"/>
        </w:rPr>
        <w:t xml:space="preserve">Club Website or phone </w:t>
      </w:r>
    </w:p>
    <w:p w14:paraId="44027690" w14:textId="1D2C2619" w:rsidR="00710548" w:rsidRPr="004B102D" w:rsidRDefault="00450C1A" w:rsidP="00520FB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02D">
        <w:rPr>
          <w:rFonts w:ascii="Arial" w:hAnsi="Arial" w:cs="Arial"/>
          <w:b/>
          <w:bCs/>
          <w:sz w:val="24"/>
          <w:szCs w:val="24"/>
        </w:rPr>
        <w:t>Pro shop</w:t>
      </w:r>
      <w:r w:rsidR="004B102D" w:rsidRPr="004B102D">
        <w:rPr>
          <w:rFonts w:ascii="Arial" w:hAnsi="Arial" w:cs="Arial"/>
          <w:b/>
          <w:bCs/>
          <w:sz w:val="24"/>
          <w:szCs w:val="24"/>
        </w:rPr>
        <w:t xml:space="preserve"> 0249 334 141</w:t>
      </w:r>
    </w:p>
    <w:p w14:paraId="476B08B2" w14:textId="77777777" w:rsidR="001071E3" w:rsidRDefault="001071E3" w:rsidP="00520FB2">
      <w:pPr>
        <w:spacing w:after="0" w:line="240" w:lineRule="auto"/>
        <w:jc w:val="center"/>
        <w:rPr>
          <w:rFonts w:ascii="Arial" w:hAnsi="Arial" w:cs="Arial"/>
        </w:rPr>
      </w:pPr>
    </w:p>
    <w:sectPr w:rsidR="001071E3" w:rsidSect="007105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1" w:right="1440" w:bottom="1440" w:left="144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1CA6" w14:textId="77777777" w:rsidR="008B2763" w:rsidRDefault="008B2763" w:rsidP="00A94FCE">
      <w:pPr>
        <w:spacing w:after="0" w:line="240" w:lineRule="auto"/>
      </w:pPr>
      <w:r>
        <w:separator/>
      </w:r>
    </w:p>
  </w:endnote>
  <w:endnote w:type="continuationSeparator" w:id="0">
    <w:p w14:paraId="5B1C410A" w14:textId="77777777" w:rsidR="008B2763" w:rsidRDefault="008B2763" w:rsidP="00A94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48F9" w14:textId="77777777" w:rsidR="00475B59" w:rsidRDefault="00475B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6C847" w14:textId="77777777" w:rsidR="00475B59" w:rsidRDefault="00475B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E0B5" w14:textId="77777777" w:rsidR="007E1405" w:rsidRDefault="007E1405" w:rsidP="007E1405">
    <w:pPr>
      <w:pStyle w:val="Footer"/>
      <w:tabs>
        <w:tab w:val="clear" w:pos="4513"/>
        <w:tab w:val="left" w:pos="3969"/>
        <w:tab w:val="left" w:pos="5954"/>
        <w:tab w:val="left" w:pos="7655"/>
      </w:tabs>
    </w:pPr>
    <w:r>
      <w:t>……………………………………………………………………………………………………………………………………………………………</w:t>
    </w:r>
  </w:p>
  <w:p w14:paraId="45274104" w14:textId="77777777" w:rsidR="007E1405" w:rsidRPr="00D0492C" w:rsidRDefault="007E1405" w:rsidP="007E1405">
    <w:pPr>
      <w:pStyle w:val="Footer"/>
      <w:tabs>
        <w:tab w:val="clear" w:pos="4513"/>
        <w:tab w:val="left" w:pos="3969"/>
        <w:tab w:val="left" w:pos="5954"/>
        <w:tab w:val="left" w:pos="7655"/>
      </w:tabs>
      <w:rPr>
        <w:sz w:val="16"/>
        <w:szCs w:val="16"/>
      </w:rPr>
    </w:pPr>
    <w:r w:rsidRPr="00D0492C">
      <w:rPr>
        <w:sz w:val="16"/>
        <w:szCs w:val="16"/>
      </w:rPr>
      <w:t>C/- Easts Leisure &amp; Golf</w:t>
    </w:r>
    <w:r w:rsidRPr="00D0492C">
      <w:rPr>
        <w:sz w:val="16"/>
        <w:szCs w:val="16"/>
      </w:rPr>
      <w:tab/>
    </w:r>
    <w:r w:rsidR="00475B59">
      <w:rPr>
        <w:sz w:val="16"/>
        <w:szCs w:val="16"/>
      </w:rPr>
      <w:t>Chairman</w:t>
    </w:r>
    <w:r w:rsidRPr="00D0492C">
      <w:rPr>
        <w:sz w:val="16"/>
        <w:szCs w:val="16"/>
      </w:rPr>
      <w:tab/>
    </w:r>
    <w:r>
      <w:rPr>
        <w:sz w:val="16"/>
        <w:szCs w:val="16"/>
      </w:rPr>
      <w:t>Peter Fleming</w:t>
    </w:r>
    <w:r w:rsidRPr="00D0492C">
      <w:rPr>
        <w:sz w:val="16"/>
        <w:szCs w:val="16"/>
      </w:rPr>
      <w:tab/>
    </w:r>
    <w:r>
      <w:rPr>
        <w:sz w:val="16"/>
        <w:szCs w:val="16"/>
      </w:rPr>
      <w:t>0409 314926</w:t>
    </w:r>
  </w:p>
  <w:p w14:paraId="0DF61850" w14:textId="77777777" w:rsidR="007E1405" w:rsidRPr="00D0492C" w:rsidRDefault="007E1405" w:rsidP="007E1405">
    <w:pPr>
      <w:pStyle w:val="Footer"/>
      <w:tabs>
        <w:tab w:val="clear" w:pos="4513"/>
        <w:tab w:val="left" w:pos="3969"/>
        <w:tab w:val="left" w:pos="5954"/>
        <w:tab w:val="left" w:pos="7655"/>
      </w:tabs>
      <w:rPr>
        <w:sz w:val="16"/>
        <w:szCs w:val="16"/>
      </w:rPr>
    </w:pPr>
    <w:r w:rsidRPr="00D0492C">
      <w:rPr>
        <w:sz w:val="16"/>
        <w:szCs w:val="16"/>
      </w:rPr>
      <w:t>2 Tenambit Street</w:t>
    </w:r>
    <w:r w:rsidRPr="00D0492C">
      <w:rPr>
        <w:sz w:val="16"/>
        <w:szCs w:val="16"/>
      </w:rPr>
      <w:tab/>
      <w:t>Secretary</w:t>
    </w:r>
    <w:r w:rsidRPr="00D0492C">
      <w:rPr>
        <w:sz w:val="16"/>
        <w:szCs w:val="16"/>
      </w:rPr>
      <w:tab/>
    </w:r>
    <w:r>
      <w:rPr>
        <w:sz w:val="16"/>
        <w:szCs w:val="16"/>
      </w:rPr>
      <w:t>Garry Minotti</w:t>
    </w:r>
    <w:r w:rsidRPr="00D0492C">
      <w:rPr>
        <w:sz w:val="16"/>
        <w:szCs w:val="16"/>
      </w:rPr>
      <w:tab/>
    </w:r>
    <w:r>
      <w:rPr>
        <w:sz w:val="16"/>
        <w:szCs w:val="16"/>
      </w:rPr>
      <w:t>0497 344062</w:t>
    </w:r>
  </w:p>
  <w:p w14:paraId="350F7115" w14:textId="77777777" w:rsidR="007E1405" w:rsidRDefault="007E1405" w:rsidP="007E1405">
    <w:pPr>
      <w:pStyle w:val="Footer"/>
      <w:tabs>
        <w:tab w:val="clear" w:pos="4513"/>
        <w:tab w:val="left" w:pos="3969"/>
        <w:tab w:val="left" w:pos="5954"/>
        <w:tab w:val="left" w:pos="7655"/>
      </w:tabs>
      <w:rPr>
        <w:sz w:val="16"/>
        <w:szCs w:val="16"/>
      </w:rPr>
    </w:pPr>
    <w:r w:rsidRPr="00D0492C">
      <w:rPr>
        <w:sz w:val="16"/>
        <w:szCs w:val="16"/>
      </w:rPr>
      <w:t>East Maitland  NSW  2323</w:t>
    </w:r>
    <w:r w:rsidRPr="00D0492C">
      <w:rPr>
        <w:sz w:val="16"/>
        <w:szCs w:val="16"/>
      </w:rPr>
      <w:tab/>
      <w:t>Treasurer</w:t>
    </w:r>
    <w:r w:rsidRPr="00D0492C">
      <w:rPr>
        <w:sz w:val="16"/>
        <w:szCs w:val="16"/>
      </w:rPr>
      <w:tab/>
    </w:r>
    <w:r>
      <w:rPr>
        <w:sz w:val="16"/>
        <w:szCs w:val="16"/>
      </w:rPr>
      <w:t>Michael Cooper</w:t>
    </w:r>
    <w:r w:rsidRPr="00D0492C">
      <w:rPr>
        <w:sz w:val="16"/>
        <w:szCs w:val="16"/>
      </w:rPr>
      <w:tab/>
    </w:r>
    <w:r>
      <w:rPr>
        <w:sz w:val="16"/>
        <w:szCs w:val="16"/>
      </w:rPr>
      <w:t>0419 011684</w:t>
    </w:r>
    <w:r w:rsidRPr="00D0492C">
      <w:rPr>
        <w:sz w:val="16"/>
        <w:szCs w:val="16"/>
      </w:rPr>
      <w:t xml:space="preserve"> </w:t>
    </w:r>
  </w:p>
  <w:p w14:paraId="2C71F910" w14:textId="77777777" w:rsidR="007E1405" w:rsidRPr="00D0492C" w:rsidRDefault="007E1405" w:rsidP="007E1405">
    <w:pPr>
      <w:pStyle w:val="Footer"/>
      <w:tabs>
        <w:tab w:val="clear" w:pos="4513"/>
        <w:tab w:val="left" w:pos="3969"/>
        <w:tab w:val="left" w:pos="5954"/>
        <w:tab w:val="left" w:pos="7655"/>
      </w:tabs>
      <w:rPr>
        <w:sz w:val="16"/>
        <w:szCs w:val="16"/>
      </w:rPr>
    </w:pPr>
    <w:r w:rsidRPr="00D0492C">
      <w:rPr>
        <w:sz w:val="16"/>
        <w:szCs w:val="16"/>
      </w:rPr>
      <w:t>Email mvgolfers@gmail.com</w:t>
    </w:r>
    <w:r w:rsidRPr="00D0492C">
      <w:rPr>
        <w:sz w:val="16"/>
        <w:szCs w:val="16"/>
      </w:rPr>
      <w:tab/>
      <w:t>Captain</w:t>
    </w:r>
    <w:r w:rsidRPr="00D0492C">
      <w:rPr>
        <w:sz w:val="16"/>
        <w:szCs w:val="16"/>
      </w:rPr>
      <w:tab/>
      <w:t>P</w:t>
    </w:r>
    <w:r>
      <w:rPr>
        <w:sz w:val="16"/>
        <w:szCs w:val="16"/>
      </w:rPr>
      <w:t>aul Richmond</w:t>
    </w:r>
    <w:r w:rsidRPr="00D0492C">
      <w:rPr>
        <w:sz w:val="16"/>
        <w:szCs w:val="16"/>
      </w:rPr>
      <w:tab/>
    </w:r>
    <w:r>
      <w:rPr>
        <w:sz w:val="16"/>
        <w:szCs w:val="16"/>
      </w:rPr>
      <w:t>0492 997364</w:t>
    </w:r>
  </w:p>
  <w:p w14:paraId="2B6CAAC3" w14:textId="77777777" w:rsidR="007E1405" w:rsidRPr="00D0492C" w:rsidRDefault="007E1405" w:rsidP="007E1405">
    <w:pPr>
      <w:pStyle w:val="Footer"/>
      <w:rPr>
        <w:sz w:val="16"/>
        <w:szCs w:val="16"/>
      </w:rPr>
    </w:pPr>
  </w:p>
  <w:p w14:paraId="02DFCD6A" w14:textId="77777777" w:rsidR="007E1405" w:rsidRDefault="007E1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CDB9" w14:textId="77777777" w:rsidR="008B2763" w:rsidRDefault="008B2763" w:rsidP="00A94FCE">
      <w:pPr>
        <w:spacing w:after="0" w:line="240" w:lineRule="auto"/>
      </w:pPr>
      <w:r>
        <w:separator/>
      </w:r>
    </w:p>
  </w:footnote>
  <w:footnote w:type="continuationSeparator" w:id="0">
    <w:p w14:paraId="1020B595" w14:textId="77777777" w:rsidR="008B2763" w:rsidRDefault="008B2763" w:rsidP="00A94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F0B2" w14:textId="77777777" w:rsidR="00475B59" w:rsidRDefault="00475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8D20" w14:textId="77777777" w:rsidR="00A94FCE" w:rsidRDefault="00A94FCE" w:rsidP="005E00D1">
    <w:pPr>
      <w:pStyle w:val="Header"/>
      <w:ind w:left="-70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E6CF" w14:textId="77777777" w:rsidR="007E1405" w:rsidRDefault="00607328" w:rsidP="007E1405">
    <w:pPr>
      <w:pStyle w:val="Header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340655" wp14:editId="44E3D042">
              <wp:simplePos x="0" y="0"/>
              <wp:positionH relativeFrom="column">
                <wp:posOffset>4781550</wp:posOffset>
              </wp:positionH>
              <wp:positionV relativeFrom="paragraph">
                <wp:posOffset>5716</wp:posOffset>
              </wp:positionV>
              <wp:extent cx="1371600" cy="1219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219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E54A4F" w14:textId="77777777" w:rsidR="00EC4309" w:rsidRDefault="00EC4309" w:rsidP="00EC4309">
                          <w:pPr>
                            <w:contextualSpacing/>
                          </w:pPr>
                          <w:bookmarkStart w:id="0" w:name="_Hlk12398324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54F0F6" wp14:editId="70ACEABA">
                                <wp:extent cx="1092200" cy="754380"/>
                                <wp:effectExtent l="0" t="0" r="0" b="7620"/>
                                <wp:docPr id="1" name="Picture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2200" cy="7543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C6098E9" w14:textId="77777777" w:rsidR="00EC4309" w:rsidRPr="00EC4309" w:rsidRDefault="00EC4309" w:rsidP="00EC4309">
                          <w:pPr>
                            <w:contextualSpacing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EC4309">
                            <w:rPr>
                              <w:b/>
                              <w:sz w:val="36"/>
                              <w:szCs w:val="36"/>
                            </w:rPr>
                            <w:t>EASTS</w:t>
                          </w:r>
                        </w:p>
                        <w:p w14:paraId="40D6DED0" w14:textId="77777777" w:rsidR="00EC4309" w:rsidRDefault="00EC4309" w:rsidP="00EC4309"/>
                        <w:p w14:paraId="0E2EA5EF" w14:textId="77777777" w:rsidR="00EC4309" w:rsidRDefault="00EC4309" w:rsidP="00EC4309"/>
                        <w:p w14:paraId="2EA08988" w14:textId="77777777" w:rsidR="00EC4309" w:rsidRDefault="00EC4309" w:rsidP="00EC4309"/>
                        <w:bookmarkEnd w:id="0"/>
                        <w:p w14:paraId="5FC8F9BA" w14:textId="77777777" w:rsidR="00EC4309" w:rsidRPr="001A5CE3" w:rsidRDefault="00EC4309" w:rsidP="00EC4309">
                          <w:pPr>
                            <w:ind w:right="7847"/>
                            <w:contextualSpacing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3C212DCF" w14:textId="77777777" w:rsidR="007E1405" w:rsidRDefault="007E1405" w:rsidP="007E140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406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6.5pt;margin-top:.45pt;width:108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" filled="f" stroked="f">
              <v:textbox>
                <w:txbxContent>
                  <w:p w14:paraId="69E54A4F" w14:textId="77777777" w:rsidR="00EC4309" w:rsidRDefault="00EC4309" w:rsidP="00EC4309">
                    <w:pPr>
                      <w:contextualSpacing/>
                    </w:pPr>
                    <w:bookmarkStart w:id="1" w:name="_Hlk123983241"/>
                    <w:r>
                      <w:rPr>
                        <w:noProof/>
                      </w:rPr>
                      <w:drawing>
                        <wp:inline distT="0" distB="0" distL="0" distR="0" wp14:anchorId="5754F0F6" wp14:editId="70ACEABA">
                          <wp:extent cx="1092200" cy="754380"/>
                          <wp:effectExtent l="0" t="0" r="0" b="7620"/>
                          <wp:docPr id="1" name="Picture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2200" cy="7543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C6098E9" w14:textId="77777777" w:rsidR="00EC4309" w:rsidRPr="00EC4309" w:rsidRDefault="00EC4309" w:rsidP="00EC4309">
                    <w:pPr>
                      <w:contextualSpacing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EC4309">
                      <w:rPr>
                        <w:b/>
                        <w:sz w:val="36"/>
                        <w:szCs w:val="36"/>
                      </w:rPr>
                      <w:t>EASTS</w:t>
                    </w:r>
                  </w:p>
                  <w:p w14:paraId="40D6DED0" w14:textId="77777777" w:rsidR="00EC4309" w:rsidRDefault="00EC4309" w:rsidP="00EC4309"/>
                  <w:p w14:paraId="0E2EA5EF" w14:textId="77777777" w:rsidR="00EC4309" w:rsidRDefault="00EC4309" w:rsidP="00EC4309"/>
                  <w:p w14:paraId="2EA08988" w14:textId="77777777" w:rsidR="00EC4309" w:rsidRDefault="00EC4309" w:rsidP="00EC4309"/>
                  <w:bookmarkEnd w:id="1"/>
                  <w:p w14:paraId="5FC8F9BA" w14:textId="77777777" w:rsidR="00EC4309" w:rsidRPr="001A5CE3" w:rsidRDefault="00EC4309" w:rsidP="00EC4309">
                    <w:pPr>
                      <w:ind w:right="7847"/>
                      <w:contextualSpacing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  <w:p w14:paraId="3C212DCF" w14:textId="77777777" w:rsidR="007E1405" w:rsidRDefault="007E1405" w:rsidP="007E1405"/>
                </w:txbxContent>
              </v:textbox>
            </v:shape>
          </w:pict>
        </mc:Fallback>
      </mc:AlternateContent>
    </w:r>
    <w:r w:rsidR="007E140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B944AC" wp14:editId="488C6C60">
              <wp:simplePos x="0" y="0"/>
              <wp:positionH relativeFrom="column">
                <wp:posOffset>1600200</wp:posOffset>
              </wp:positionH>
              <wp:positionV relativeFrom="paragraph">
                <wp:posOffset>-41910</wp:posOffset>
              </wp:positionV>
              <wp:extent cx="2238375" cy="115506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8375" cy="1155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93331" w14:textId="77777777" w:rsidR="007E1405" w:rsidRPr="00D936BC" w:rsidRDefault="007E1405" w:rsidP="007E1405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D936BC">
                            <w:rPr>
                              <w:sz w:val="36"/>
                              <w:szCs w:val="36"/>
                            </w:rPr>
                            <w:t>MAITLAN</w:t>
                          </w:r>
                          <w:r>
                            <w:rPr>
                              <w:sz w:val="36"/>
                              <w:szCs w:val="36"/>
                            </w:rPr>
                            <w:t>D</w:t>
                          </w:r>
                          <w:r w:rsidRPr="00D936BC">
                            <w:rPr>
                              <w:sz w:val="36"/>
                              <w:szCs w:val="36"/>
                            </w:rPr>
                            <w:t xml:space="preserve"> VETERAN GOLFERS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2B944AC" id="_x0000_s1027" type="#_x0000_t202" style="position:absolute;left:0;text-align:left;margin-left:126pt;margin-top:-3.3pt;width:176.25pt;height:90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" stroked="f">
              <v:textbox style="mso-fit-shape-to-text:t">
                <w:txbxContent>
                  <w:p w14:paraId="46493331" w14:textId="77777777" w:rsidR="007E1405" w:rsidRPr="00D936BC" w:rsidRDefault="007E1405" w:rsidP="007E1405">
                    <w:pPr>
                      <w:jc w:val="center"/>
                      <w:rPr>
                        <w:sz w:val="36"/>
                        <w:szCs w:val="36"/>
                      </w:rPr>
                    </w:pPr>
                    <w:r w:rsidRPr="00D936BC">
                      <w:rPr>
                        <w:sz w:val="36"/>
                        <w:szCs w:val="36"/>
                      </w:rPr>
                      <w:t>MAITLAN</w:t>
                    </w:r>
                    <w:r>
                      <w:rPr>
                        <w:sz w:val="36"/>
                        <w:szCs w:val="36"/>
                      </w:rPr>
                      <w:t>D</w:t>
                    </w:r>
                    <w:r w:rsidRPr="00D936BC">
                      <w:rPr>
                        <w:sz w:val="36"/>
                        <w:szCs w:val="36"/>
                      </w:rPr>
                      <w:t xml:space="preserve"> VETERAN GOLFERS</w:t>
                    </w:r>
                  </w:p>
                </w:txbxContent>
              </v:textbox>
            </v:shape>
          </w:pict>
        </mc:Fallback>
      </mc:AlternateContent>
    </w:r>
    <w:r w:rsidR="00EF174A">
      <w:rPr>
        <w:noProof/>
      </w:rPr>
      <w:drawing>
        <wp:inline distT="0" distB="0" distL="0" distR="0" wp14:anchorId="4E267C4F" wp14:editId="357BCFF2">
          <wp:extent cx="1219200" cy="12192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LG Veteran Golfer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AD62C5" w14:textId="77777777" w:rsidR="00A77414" w:rsidRDefault="00A774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B6"/>
    <w:rsid w:val="00007A4B"/>
    <w:rsid w:val="00016945"/>
    <w:rsid w:val="0002301B"/>
    <w:rsid w:val="0003309F"/>
    <w:rsid w:val="00070843"/>
    <w:rsid w:val="00085DB6"/>
    <w:rsid w:val="000A3C02"/>
    <w:rsid w:val="000B0C1F"/>
    <w:rsid w:val="000C69EB"/>
    <w:rsid w:val="000D5C18"/>
    <w:rsid w:val="000E188A"/>
    <w:rsid w:val="000E4CBE"/>
    <w:rsid w:val="000F4416"/>
    <w:rsid w:val="00101837"/>
    <w:rsid w:val="001071E3"/>
    <w:rsid w:val="001164B1"/>
    <w:rsid w:val="0011664E"/>
    <w:rsid w:val="0013477D"/>
    <w:rsid w:val="001353E8"/>
    <w:rsid w:val="001512FF"/>
    <w:rsid w:val="00154E0D"/>
    <w:rsid w:val="00155AFA"/>
    <w:rsid w:val="00165F73"/>
    <w:rsid w:val="00177FAA"/>
    <w:rsid w:val="00187D23"/>
    <w:rsid w:val="001B27C8"/>
    <w:rsid w:val="001C70F5"/>
    <w:rsid w:val="001E5F2F"/>
    <w:rsid w:val="00200DBD"/>
    <w:rsid w:val="00211CBF"/>
    <w:rsid w:val="002177A8"/>
    <w:rsid w:val="00220C58"/>
    <w:rsid w:val="00223BB5"/>
    <w:rsid w:val="00225F3D"/>
    <w:rsid w:val="002362B2"/>
    <w:rsid w:val="00252B8A"/>
    <w:rsid w:val="00290A4F"/>
    <w:rsid w:val="0029137E"/>
    <w:rsid w:val="002915A3"/>
    <w:rsid w:val="002C47B8"/>
    <w:rsid w:val="002F77E0"/>
    <w:rsid w:val="00304E21"/>
    <w:rsid w:val="0030785A"/>
    <w:rsid w:val="00331BB3"/>
    <w:rsid w:val="00333C68"/>
    <w:rsid w:val="00345AFC"/>
    <w:rsid w:val="00356657"/>
    <w:rsid w:val="003745F1"/>
    <w:rsid w:val="003876FC"/>
    <w:rsid w:val="0039108B"/>
    <w:rsid w:val="003B222E"/>
    <w:rsid w:val="003D0135"/>
    <w:rsid w:val="003E5751"/>
    <w:rsid w:val="003E7784"/>
    <w:rsid w:val="0040164B"/>
    <w:rsid w:val="00404AE7"/>
    <w:rsid w:val="00417DCF"/>
    <w:rsid w:val="0044503C"/>
    <w:rsid w:val="00445BCA"/>
    <w:rsid w:val="00450C1A"/>
    <w:rsid w:val="00475B59"/>
    <w:rsid w:val="0047609F"/>
    <w:rsid w:val="004A5A46"/>
    <w:rsid w:val="004B102D"/>
    <w:rsid w:val="004B126A"/>
    <w:rsid w:val="004B3161"/>
    <w:rsid w:val="004B4411"/>
    <w:rsid w:val="004C694C"/>
    <w:rsid w:val="004E38C8"/>
    <w:rsid w:val="005208E3"/>
    <w:rsid w:val="00520FB2"/>
    <w:rsid w:val="00536C94"/>
    <w:rsid w:val="00543395"/>
    <w:rsid w:val="005732C3"/>
    <w:rsid w:val="0057551E"/>
    <w:rsid w:val="00591B61"/>
    <w:rsid w:val="00595126"/>
    <w:rsid w:val="0059785C"/>
    <w:rsid w:val="005B0EA3"/>
    <w:rsid w:val="005D0ED7"/>
    <w:rsid w:val="005E00D1"/>
    <w:rsid w:val="00607328"/>
    <w:rsid w:val="006368D4"/>
    <w:rsid w:val="00651749"/>
    <w:rsid w:val="00674165"/>
    <w:rsid w:val="00686EDC"/>
    <w:rsid w:val="00693869"/>
    <w:rsid w:val="006B1CAC"/>
    <w:rsid w:val="006C05F3"/>
    <w:rsid w:val="006C1F86"/>
    <w:rsid w:val="006C31C0"/>
    <w:rsid w:val="006C745A"/>
    <w:rsid w:val="006D5FF5"/>
    <w:rsid w:val="006D662F"/>
    <w:rsid w:val="006E0841"/>
    <w:rsid w:val="006E5D38"/>
    <w:rsid w:val="006F0AB7"/>
    <w:rsid w:val="00710548"/>
    <w:rsid w:val="007425D3"/>
    <w:rsid w:val="0076002F"/>
    <w:rsid w:val="0076301F"/>
    <w:rsid w:val="00787412"/>
    <w:rsid w:val="0079012B"/>
    <w:rsid w:val="007928E6"/>
    <w:rsid w:val="007D12B3"/>
    <w:rsid w:val="007D5FE9"/>
    <w:rsid w:val="007D778A"/>
    <w:rsid w:val="007E1405"/>
    <w:rsid w:val="00803E4C"/>
    <w:rsid w:val="00823B8D"/>
    <w:rsid w:val="008260A6"/>
    <w:rsid w:val="008365B7"/>
    <w:rsid w:val="00837DE6"/>
    <w:rsid w:val="00865850"/>
    <w:rsid w:val="00886F99"/>
    <w:rsid w:val="00896A25"/>
    <w:rsid w:val="008B2763"/>
    <w:rsid w:val="008E19CC"/>
    <w:rsid w:val="0090003A"/>
    <w:rsid w:val="00913A6D"/>
    <w:rsid w:val="00920044"/>
    <w:rsid w:val="0092333E"/>
    <w:rsid w:val="00926130"/>
    <w:rsid w:val="00926981"/>
    <w:rsid w:val="00936125"/>
    <w:rsid w:val="00955F5D"/>
    <w:rsid w:val="00985EAE"/>
    <w:rsid w:val="009A00FF"/>
    <w:rsid w:val="009C2CB9"/>
    <w:rsid w:val="009C3E1C"/>
    <w:rsid w:val="009D777B"/>
    <w:rsid w:val="009E3764"/>
    <w:rsid w:val="00A05BD8"/>
    <w:rsid w:val="00A07BC1"/>
    <w:rsid w:val="00A15248"/>
    <w:rsid w:val="00A30602"/>
    <w:rsid w:val="00A35767"/>
    <w:rsid w:val="00A36578"/>
    <w:rsid w:val="00A62301"/>
    <w:rsid w:val="00A65801"/>
    <w:rsid w:val="00A67A89"/>
    <w:rsid w:val="00A77414"/>
    <w:rsid w:val="00A94FCE"/>
    <w:rsid w:val="00AC163E"/>
    <w:rsid w:val="00AD1A05"/>
    <w:rsid w:val="00AD3E0C"/>
    <w:rsid w:val="00AE2C6C"/>
    <w:rsid w:val="00AE30AB"/>
    <w:rsid w:val="00AF178F"/>
    <w:rsid w:val="00AF50E9"/>
    <w:rsid w:val="00B0077D"/>
    <w:rsid w:val="00B02A8C"/>
    <w:rsid w:val="00B25E8D"/>
    <w:rsid w:val="00B3661E"/>
    <w:rsid w:val="00B4496A"/>
    <w:rsid w:val="00B66938"/>
    <w:rsid w:val="00B77E6F"/>
    <w:rsid w:val="00B82828"/>
    <w:rsid w:val="00B96890"/>
    <w:rsid w:val="00BB42B4"/>
    <w:rsid w:val="00BC30DC"/>
    <w:rsid w:val="00BF2504"/>
    <w:rsid w:val="00C04612"/>
    <w:rsid w:val="00C1333D"/>
    <w:rsid w:val="00C137B9"/>
    <w:rsid w:val="00C40D23"/>
    <w:rsid w:val="00C67691"/>
    <w:rsid w:val="00C9193C"/>
    <w:rsid w:val="00CB4FE2"/>
    <w:rsid w:val="00CC3B7D"/>
    <w:rsid w:val="00CC5814"/>
    <w:rsid w:val="00CE4603"/>
    <w:rsid w:val="00CF0271"/>
    <w:rsid w:val="00CF603F"/>
    <w:rsid w:val="00D006DA"/>
    <w:rsid w:val="00D0492C"/>
    <w:rsid w:val="00D13F5B"/>
    <w:rsid w:val="00D46B0D"/>
    <w:rsid w:val="00D856D0"/>
    <w:rsid w:val="00D936BC"/>
    <w:rsid w:val="00DA06B4"/>
    <w:rsid w:val="00DA2CE8"/>
    <w:rsid w:val="00DB0607"/>
    <w:rsid w:val="00DB47D5"/>
    <w:rsid w:val="00DE14BE"/>
    <w:rsid w:val="00DE52BD"/>
    <w:rsid w:val="00DF5214"/>
    <w:rsid w:val="00E036C7"/>
    <w:rsid w:val="00E16CFB"/>
    <w:rsid w:val="00E22F1D"/>
    <w:rsid w:val="00E2316E"/>
    <w:rsid w:val="00E6656F"/>
    <w:rsid w:val="00E847C2"/>
    <w:rsid w:val="00E86869"/>
    <w:rsid w:val="00E930E5"/>
    <w:rsid w:val="00E96519"/>
    <w:rsid w:val="00EA590D"/>
    <w:rsid w:val="00EA6420"/>
    <w:rsid w:val="00EC4309"/>
    <w:rsid w:val="00ED2399"/>
    <w:rsid w:val="00ED375B"/>
    <w:rsid w:val="00EF174A"/>
    <w:rsid w:val="00EF6795"/>
    <w:rsid w:val="00F02DD4"/>
    <w:rsid w:val="00F2156D"/>
    <w:rsid w:val="00F36684"/>
    <w:rsid w:val="00F43CBE"/>
    <w:rsid w:val="00F47E69"/>
    <w:rsid w:val="00F54EE9"/>
    <w:rsid w:val="00F55FB9"/>
    <w:rsid w:val="00F67C32"/>
    <w:rsid w:val="00F82882"/>
    <w:rsid w:val="00F82BDA"/>
    <w:rsid w:val="00F82C05"/>
    <w:rsid w:val="00F92E0C"/>
    <w:rsid w:val="00F95A5F"/>
    <w:rsid w:val="00FB47E2"/>
    <w:rsid w:val="00FC6CE6"/>
    <w:rsid w:val="00FC772B"/>
    <w:rsid w:val="00FF4FE6"/>
    <w:rsid w:val="0506E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0A76C"/>
  <w15:chartTrackingRefBased/>
  <w15:docId w15:val="{66837BEB-BD4D-4713-9CD8-3FA04A86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4F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4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FCE"/>
  </w:style>
  <w:style w:type="paragraph" w:styleId="Footer">
    <w:name w:val="footer"/>
    <w:basedOn w:val="Normal"/>
    <w:link w:val="FooterChar"/>
    <w:uiPriority w:val="99"/>
    <w:unhideWhenUsed/>
    <w:rsid w:val="00A94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FCE"/>
  </w:style>
  <w:style w:type="paragraph" w:styleId="NoSpacing">
    <w:name w:val="No Spacing"/>
    <w:uiPriority w:val="1"/>
    <w:qFormat/>
    <w:rsid w:val="00101837"/>
    <w:rPr>
      <w:rFonts w:asciiTheme="minorHAnsi" w:eastAsiaTheme="minorHAnsi" w:hAnsiTheme="minorHAnsi" w:cstheme="minorBidi"/>
      <w:sz w:val="22"/>
      <w:szCs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\Downloads\Vet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Vets Letterhead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 May 2018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 May 2018</dc:title>
  <dc:subject/>
  <dc:creator>Paul Richmond</dc:creator>
  <cp:keywords/>
  <cp:lastModifiedBy>Debi Stair</cp:lastModifiedBy>
  <cp:revision>2</cp:revision>
  <cp:lastPrinted>1899-12-31T13:00:00Z</cp:lastPrinted>
  <dcterms:created xsi:type="dcterms:W3CDTF">2026-09-15T05:30:00Z</dcterms:created>
  <dcterms:modified xsi:type="dcterms:W3CDTF">2026-09-15T05:30:00Z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90234269-2ea3-4998-bfb2-27407b717e6e</vt:lpwstr>
  </property>
</Properties>
</file>